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14435" w:type="dxa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305"/>
        <w:gridCol w:w="4565"/>
      </w:tblGrid>
      <w:tr w:rsidR="00307EC9" w14:paraId="74EA6ADB" w14:textId="77777777" w:rsidTr="004A771B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48AD324D" w14:textId="76DC4FFB" w:rsidR="00307EC9" w:rsidRDefault="00124297">
            <w:r>
              <w:rPr>
                <w:noProof/>
              </w:rPr>
              <w:drawing>
                <wp:inline distT="0" distB="0" distL="0" distR="0" wp14:anchorId="7CF53F26" wp14:editId="4B1760A9">
                  <wp:extent cx="2441575" cy="1621155"/>
                  <wp:effectExtent l="0" t="0" r="0" b="0"/>
                  <wp:docPr id="570793007" name="Picture 1" descr="Row of glasses of b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793007" name="Picture 570793007" descr="Row of glasses of beer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D67CC2" w14:textId="75B72CA6" w:rsidR="00307EC9" w:rsidRPr="00F808A0" w:rsidRDefault="00F808A0">
            <w:pPr>
              <w:pStyle w:val="Heading2"/>
              <w:rPr>
                <w:rStyle w:val="Heading2Char"/>
                <w:b/>
                <w:bCs/>
                <w:sz w:val="28"/>
                <w:szCs w:val="28"/>
              </w:rPr>
            </w:pPr>
            <w:r w:rsidRPr="00F808A0">
              <w:rPr>
                <w:sz w:val="28"/>
                <w:szCs w:val="28"/>
              </w:rPr>
              <w:t>Where to find food and drinks</w:t>
            </w:r>
            <w:r>
              <w:rPr>
                <w:sz w:val="28"/>
                <w:szCs w:val="28"/>
              </w:rPr>
              <w:t xml:space="preserve"> outside </w:t>
            </w:r>
            <w:r w:rsidR="002E329D">
              <w:rPr>
                <w:sz w:val="28"/>
                <w:szCs w:val="28"/>
              </w:rPr>
              <w:t>Conference</w:t>
            </w:r>
            <w:r>
              <w:rPr>
                <w:sz w:val="28"/>
                <w:szCs w:val="28"/>
              </w:rPr>
              <w:t xml:space="preserve"> Hours</w:t>
            </w:r>
            <w:r w:rsidRPr="00F808A0">
              <w:rPr>
                <w:sz w:val="28"/>
                <w:szCs w:val="28"/>
              </w:rPr>
              <w:t>!</w:t>
            </w:r>
          </w:p>
          <w:p w14:paraId="1EF92C9E" w14:textId="31A36577" w:rsidR="00F808A0" w:rsidRDefault="00806F95" w:rsidP="00365EBB">
            <w:pPr>
              <w:rPr>
                <w:noProof/>
              </w:rPr>
            </w:pPr>
            <w:r>
              <w:rPr>
                <w:noProof/>
              </w:rPr>
              <w:t xml:space="preserve">* The Café is Open for breakfast and lunch (6:00AM – 1:30PM). Start your day on a bright note </w:t>
            </w:r>
            <w:r w:rsidR="00F808A0">
              <w:rPr>
                <w:noProof/>
              </w:rPr>
              <w:t>by</w:t>
            </w:r>
            <w:r>
              <w:rPr>
                <w:noProof/>
              </w:rPr>
              <w:t xml:space="preserve"> enjoying </w:t>
            </w:r>
            <w:r w:rsidR="00553372">
              <w:rPr>
                <w:noProof/>
              </w:rPr>
              <w:t>the</w:t>
            </w:r>
            <w:r>
              <w:rPr>
                <w:noProof/>
              </w:rPr>
              <w:t xml:space="preserve"> signature </w:t>
            </w:r>
            <w:r w:rsidRPr="00F808A0">
              <w:rPr>
                <w:i/>
                <w:iCs/>
                <w:noProof/>
              </w:rPr>
              <w:t>Wake Up DoubleTree Breakfast</w:t>
            </w:r>
            <w:r w:rsidR="00F808A0">
              <w:rPr>
                <w:noProof/>
              </w:rPr>
              <w:t xml:space="preserve"> (bring voucher!)</w:t>
            </w:r>
          </w:p>
          <w:p w14:paraId="3B81204D" w14:textId="71410D4C" w:rsidR="00F808A0" w:rsidRDefault="00806F95" w:rsidP="00365EBB">
            <w:pPr>
              <w:rPr>
                <w:noProof/>
              </w:rPr>
            </w:pPr>
            <w:r>
              <w:rPr>
                <w:noProof/>
              </w:rPr>
              <w:t xml:space="preserve">* The Lobby Bar is Open (5PM – 1AM) </w:t>
            </w:r>
            <w:r w:rsidR="00050BB3">
              <w:rPr>
                <w:noProof/>
              </w:rPr>
              <w:t xml:space="preserve"> </w:t>
            </w:r>
            <w:r w:rsidR="00F86167">
              <w:rPr>
                <w:noProof/>
              </w:rPr>
              <w:t xml:space="preserve">    </w:t>
            </w:r>
            <w:r w:rsidR="00050BB3">
              <w:rPr>
                <w:noProof/>
              </w:rPr>
              <w:t xml:space="preserve">* Domestic Beer = $5 each                             * Imported Beer = $6 each      </w:t>
            </w:r>
            <w:r w:rsidR="00F86167">
              <w:rPr>
                <w:noProof/>
              </w:rPr>
              <w:t xml:space="preserve">              (Special Blue Knight Rates)</w:t>
            </w:r>
            <w:r w:rsidR="00050BB3">
              <w:rPr>
                <w:noProof/>
              </w:rPr>
              <w:t xml:space="preserve">                                 </w:t>
            </w:r>
          </w:p>
          <w:p w14:paraId="47716F9B" w14:textId="7A9D6703" w:rsidR="00F808A0" w:rsidRDefault="00F808A0" w:rsidP="00365EB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806F95">
              <w:rPr>
                <w:noProof/>
              </w:rPr>
              <w:t>* In</w:t>
            </w:r>
            <w:r>
              <w:rPr>
                <w:noProof/>
              </w:rPr>
              <w:t>-room dining available (6AM–10PM)</w:t>
            </w:r>
          </w:p>
          <w:p w14:paraId="55CED63D" w14:textId="13EFDAAC" w:rsidR="00806F95" w:rsidRPr="00365EBB" w:rsidRDefault="00F808A0" w:rsidP="00365EBB">
            <w:pPr>
              <w:rPr>
                <w:noProof/>
              </w:rPr>
            </w:pPr>
            <w:r>
              <w:rPr>
                <w:noProof/>
              </w:rPr>
              <w:t>* The Market offers snacks and quick meals for all times of the day and proudly serves Starbucks Coffee</w:t>
            </w:r>
          </w:p>
          <w:p w14:paraId="05DB5B03" w14:textId="0E4395C1" w:rsidR="00307EC9" w:rsidRDefault="004A771B" w:rsidP="004A771B">
            <w:pPr>
              <w:pStyle w:val="ListBullet"/>
              <w:numPr>
                <w:ilvl w:val="0"/>
                <w:numId w:val="0"/>
              </w:numPr>
            </w:pPr>
            <w:r w:rsidRPr="001D123D">
              <w:rPr>
                <w:b/>
                <w:bCs/>
              </w:rPr>
              <w:t>M</w:t>
            </w:r>
            <w:r w:rsidR="001D123D">
              <w:rPr>
                <w:b/>
                <w:bCs/>
              </w:rPr>
              <w:t>issouri</w:t>
            </w:r>
            <w:r w:rsidRPr="001D123D">
              <w:rPr>
                <w:b/>
                <w:bCs/>
              </w:rPr>
              <w:t xml:space="preserve"> liquor law sells</w:t>
            </w:r>
            <w:r w:rsidR="00050BB3" w:rsidRPr="001D123D">
              <w:rPr>
                <w:b/>
                <w:bCs/>
              </w:rPr>
              <w:t xml:space="preserve"> beer, wine, and spirits </w:t>
            </w:r>
            <w:r w:rsidR="007C29D0" w:rsidRPr="001D123D">
              <w:rPr>
                <w:b/>
                <w:bCs/>
              </w:rPr>
              <w:t>at</w:t>
            </w:r>
            <w:r w:rsidRPr="001D123D">
              <w:rPr>
                <w:b/>
                <w:bCs/>
              </w:rPr>
              <w:t xml:space="preserve"> Gas Stations</w:t>
            </w:r>
            <w:r w:rsidR="007C29D0" w:rsidRPr="001D123D">
              <w:rPr>
                <w:b/>
                <w:bCs/>
              </w:rPr>
              <w:t>, Grocery Stores, and Liquor Stores</w:t>
            </w:r>
            <w:r w:rsidR="007C29D0">
              <w:t xml:space="preserve">       </w:t>
            </w:r>
            <w:r>
              <w:t xml:space="preserve">                                 </w:t>
            </w:r>
            <w:r w:rsidR="007C29D0">
              <w:t>Mon – Sun 6AM – 1:30AM</w:t>
            </w:r>
          </w:p>
        </w:tc>
        <w:tc>
          <w:tcPr>
            <w:tcW w:w="530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4350" w:type="dxa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4350"/>
            </w:tblGrid>
            <w:tr w:rsidR="00307EC9" w14:paraId="4E490464" w14:textId="77777777" w:rsidTr="00C22F17">
              <w:trPr>
                <w:trHeight w:hRule="exact" w:val="8280"/>
              </w:trPr>
              <w:tc>
                <w:tcPr>
                  <w:tcW w:w="5000" w:type="pct"/>
                </w:tcPr>
                <w:p w14:paraId="4B3F29E1" w14:textId="2610A771" w:rsidR="00307EC9" w:rsidRPr="00365EBB" w:rsidRDefault="00614438" w:rsidP="00365EBB">
                  <w:pPr>
                    <w:pStyle w:val="Heading1"/>
                  </w:pPr>
                  <w:r>
                    <w:t>Where Are We:</w:t>
                  </w:r>
                </w:p>
                <w:p w14:paraId="51366FE5" w14:textId="1E66ABFF" w:rsidR="00307EC9" w:rsidRPr="00D3711C" w:rsidRDefault="00614438" w:rsidP="00365EBB">
                  <w:pPr>
                    <w:pStyle w:val="Heading2"/>
                    <w:rPr>
                      <w:rFonts w:asciiTheme="minorHAnsi" w:eastAsiaTheme="minorHAnsi" w:hAnsiTheme="minorHAnsi" w:cstheme="minorBidi"/>
                      <w:b w:val="0"/>
                      <w:bCs w:val="0"/>
                      <w:color w:val="4D4436" w:themeColor="text2" w:themeTint="E6"/>
                      <w:sz w:val="28"/>
                      <w:szCs w:val="28"/>
                    </w:rPr>
                  </w:pPr>
                  <w:r w:rsidRPr="00D3711C">
                    <w:rPr>
                      <w:sz w:val="28"/>
                      <w:szCs w:val="28"/>
                    </w:rPr>
                    <w:t>Contact the Hotel:</w:t>
                  </w:r>
                </w:p>
                <w:p w14:paraId="0D0E775B" w14:textId="17D1713E" w:rsidR="00614438" w:rsidRDefault="00614438">
                  <w:r>
                    <w:t xml:space="preserve">DoubleTree by Hilton Hotel </w:t>
                  </w:r>
                  <w:r w:rsidR="007C29D0">
                    <w:t xml:space="preserve">                </w:t>
                  </w:r>
                  <w:r w:rsidR="00C22F17">
                    <w:t xml:space="preserve">           </w:t>
                  </w:r>
                  <w:r>
                    <w:t xml:space="preserve">16625 </w:t>
                  </w:r>
                  <w:proofErr w:type="spellStart"/>
                  <w:r>
                    <w:t>Swingley</w:t>
                  </w:r>
                  <w:proofErr w:type="spellEnd"/>
                  <w:r>
                    <w:t xml:space="preserve"> Ridge Rd                              Chesterfield MO 63017                              </w:t>
                  </w:r>
                  <w:r w:rsidR="00C22F17">
                    <w:t xml:space="preserve">       </w:t>
                  </w:r>
                  <w:r>
                    <w:t xml:space="preserve"> 844-201-8258</w:t>
                  </w:r>
                </w:p>
                <w:p w14:paraId="406828E6" w14:textId="186EC3E3" w:rsidR="00307EC9" w:rsidRPr="00D3711C" w:rsidRDefault="00614438" w:rsidP="00365EBB">
                  <w:pPr>
                    <w:pStyle w:val="Heading2"/>
                    <w:rPr>
                      <w:sz w:val="28"/>
                      <w:szCs w:val="28"/>
                    </w:rPr>
                  </w:pPr>
                  <w:r w:rsidRPr="00D3711C">
                    <w:rPr>
                      <w:sz w:val="28"/>
                      <w:szCs w:val="28"/>
                    </w:rPr>
                    <w:t xml:space="preserve">Contact MO III: </w:t>
                  </w:r>
                </w:p>
                <w:p w14:paraId="1814FD14" w14:textId="78594584" w:rsidR="00614438" w:rsidRDefault="007C29D0" w:rsidP="00AD7341">
                  <w:r>
                    <w:t xml:space="preserve">Doug Casteel (Pres.) 314-412-4449                    </w:t>
                  </w:r>
                  <w:r w:rsidR="000C2901">
                    <w:t xml:space="preserve">Jeff Cook </w:t>
                  </w:r>
                  <w:r>
                    <w:t xml:space="preserve">(VP) </w:t>
                  </w:r>
                  <w:r w:rsidR="000C2901">
                    <w:t>314-540-7357</w:t>
                  </w:r>
                  <w:r w:rsidR="00307EC9">
                    <w:br/>
                  </w:r>
                  <w:r w:rsidR="00614438">
                    <w:t>blueknightslemc@yahoo.com</w:t>
                  </w:r>
                  <w:r w:rsidR="00307EC9">
                    <w:br/>
                  </w:r>
                  <w:r w:rsidR="00614438" w:rsidRPr="00614438">
                    <w:t>www.blueknightsmo3.org</w:t>
                  </w:r>
                  <w:r w:rsidR="00614438">
                    <w:t xml:space="preserve">             </w:t>
                  </w:r>
                  <w:r w:rsidR="00D977C0">
                    <w:t xml:space="preserve">           </w:t>
                  </w:r>
                  <w:r w:rsidR="00614438">
                    <w:t>Facebook – Blue Knights Missouri III</w:t>
                  </w:r>
                </w:p>
                <w:p w14:paraId="127970AF" w14:textId="77777777" w:rsidR="00545FE7" w:rsidRPr="00D3711C" w:rsidRDefault="00545FE7" w:rsidP="00AD7341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D3711C">
                    <w:rPr>
                      <w:b/>
                      <w:bCs/>
                      <w:sz w:val="28"/>
                      <w:szCs w:val="28"/>
                    </w:rPr>
                    <w:t>Local Attractions:</w:t>
                  </w:r>
                </w:p>
                <w:p w14:paraId="76F5C9BB" w14:textId="36A0F54A" w:rsidR="00545FE7" w:rsidRDefault="00545FE7" w:rsidP="001D123D">
                  <w:r>
                    <w:t xml:space="preserve">Butterfly House = </w:t>
                  </w:r>
                  <w:proofErr w:type="gramStart"/>
                  <w:r>
                    <w:t>1 mile</w:t>
                  </w:r>
                  <w:proofErr w:type="gramEnd"/>
                  <w:r>
                    <w:t xml:space="preserve">                          </w:t>
                  </w:r>
                  <w:r w:rsidR="00C22F17">
                    <w:t xml:space="preserve">            </w:t>
                  </w:r>
                  <w:r w:rsidRPr="00545FE7">
                    <w:t>Top Golf = 3.6 miles 636/898-8044</w:t>
                  </w:r>
                  <w:r>
                    <w:t xml:space="preserve"> </w:t>
                  </w:r>
                  <w:r w:rsidR="001D123D">
                    <w:t xml:space="preserve">                </w:t>
                  </w:r>
                  <w:r>
                    <w:t xml:space="preserve"> </w:t>
                  </w:r>
                  <w:r w:rsidR="00FF0DAA">
                    <w:t>St Louis Premium</w:t>
                  </w:r>
                  <w:r w:rsidR="00124297">
                    <w:t xml:space="preserve"> Outlet Mall = 7 mile                </w:t>
                  </w:r>
                  <w:r>
                    <w:t xml:space="preserve">                              St. Louis Zoo (free) = 15 miles  </w:t>
                  </w:r>
                  <w:r w:rsidR="007C29D0">
                    <w:t xml:space="preserve"> </w:t>
                  </w:r>
                  <w:r w:rsidR="001D123D">
                    <w:t xml:space="preserve">                        </w:t>
                  </w:r>
                  <w:r w:rsidR="00FF0DAA">
                    <w:t xml:space="preserve">Big St. Charles Harley Davidson = </w:t>
                  </w:r>
                  <w:r w:rsidR="004A771B">
                    <w:t>17 miles</w:t>
                  </w:r>
                  <w:r w:rsidR="007C29D0">
                    <w:t xml:space="preserve">    Defiance, MO (wine country) = 18 miles </w:t>
                  </w:r>
                  <w:r>
                    <w:t xml:space="preserve">Downtown St. Louis = 20 miles  </w:t>
                  </w:r>
                  <w:r w:rsidR="00C22F17">
                    <w:t xml:space="preserve">  </w:t>
                  </w:r>
                  <w:r w:rsidR="001D123D">
                    <w:t xml:space="preserve">                  </w:t>
                  </w:r>
                  <w:r w:rsidR="00FF0DAA">
                    <w:t>Main Street Old Town St. Charles = 20 miles</w:t>
                  </w:r>
                  <w:r w:rsidR="00C22F17">
                    <w:t xml:space="preserve">        </w:t>
                  </w:r>
                  <w:r w:rsidR="004A771B">
                    <w:t xml:space="preserve"> </w:t>
                  </w:r>
                  <w:r w:rsidR="00C22F17">
                    <w:t xml:space="preserve">   </w:t>
                  </w:r>
                  <w:r w:rsidRPr="00545FE7">
                    <w:t>Anheuser</w:t>
                  </w:r>
                  <w:r>
                    <w:t>-</w:t>
                  </w:r>
                  <w:r w:rsidRPr="00545FE7">
                    <w:t>Busch Brewery = 2</w:t>
                  </w:r>
                  <w:r>
                    <w:t>4</w:t>
                  </w:r>
                  <w:r w:rsidRPr="00545FE7">
                    <w:t xml:space="preserve"> miles</w:t>
                  </w:r>
                  <w:r>
                    <w:rPr>
                      <w:b/>
                      <w:bCs/>
                    </w:rPr>
                    <w:t xml:space="preserve">                     </w:t>
                  </w:r>
                </w:p>
              </w:tc>
            </w:tr>
          </w:tbl>
          <w:p w14:paraId="17BC298F" w14:textId="69D16FD6" w:rsidR="00D04468" w:rsidRPr="004A771B" w:rsidRDefault="00D04468" w:rsidP="001A6C52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2F164AFB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28931EEE" w14:textId="73F56AFE" w:rsidR="00307EC9" w:rsidRDefault="000C2901">
                  <w:r>
                    <w:rPr>
                      <w:noProof/>
                    </w:rPr>
                    <w:drawing>
                      <wp:inline distT="0" distB="0" distL="0" distR="0" wp14:anchorId="291690FB" wp14:editId="61C4A6A7">
                        <wp:extent cx="2441575" cy="2897505"/>
                        <wp:effectExtent l="0" t="0" r="0" b="0"/>
                        <wp:docPr id="93482470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1575" cy="2897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1C62F609" w14:textId="77777777" w:rsidTr="00960A60">
              <w:trPr>
                <w:trHeight w:hRule="exact" w:val="360"/>
              </w:trPr>
              <w:tc>
                <w:tcPr>
                  <w:tcW w:w="5000" w:type="pct"/>
                </w:tcPr>
                <w:p w14:paraId="054753B5" w14:textId="77777777" w:rsidR="00307EC9" w:rsidRDefault="00307EC9"/>
              </w:tc>
            </w:tr>
            <w:tr w:rsidR="00307EC9" w14:paraId="6BE66A52" w14:textId="77777777" w:rsidTr="00806F95">
              <w:trPr>
                <w:trHeight w:hRule="exact" w:val="3240"/>
              </w:trPr>
              <w:sdt>
                <w:sdtPr>
                  <w:alias w:val="Enter Company Name:"/>
                  <w:tag w:val="Enter Company Name:"/>
                  <w:id w:val="-2083982577"/>
                  <w:placeholder>
                    <w:docPart w:val="1E72554853E5475A8E4B806C563EDF6E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0B0F0"/>
                    </w:tcPr>
                    <w:p w14:paraId="1B85825A" w14:textId="77777777" w:rsidR="00307EC9" w:rsidRDefault="000C2901" w:rsidP="00B20276">
                      <w:pPr>
                        <w:pStyle w:val="Title"/>
                        <w:jc w:val="center"/>
                      </w:pPr>
                      <w:r>
                        <w:t>2023 fall mwrc        hosted by: Missouri III</w:t>
                      </w:r>
                    </w:p>
                  </w:tc>
                </w:sdtContent>
              </w:sdt>
            </w:tr>
            <w:tr w:rsidR="00307EC9" w14:paraId="19813934" w14:textId="77777777" w:rsidTr="00806F95">
              <w:trPr>
                <w:trHeight w:hRule="exact" w:val="1440"/>
              </w:trPr>
              <w:tc>
                <w:tcPr>
                  <w:tcW w:w="5000" w:type="pct"/>
                  <w:shd w:val="clear" w:color="auto" w:fill="00B0F0"/>
                  <w:vAlign w:val="bottom"/>
                </w:tcPr>
                <w:p w14:paraId="0189AB67" w14:textId="3B6C9A6B" w:rsidR="00307EC9" w:rsidRPr="00806F95" w:rsidRDefault="004A771B" w:rsidP="004A771B">
                  <w:pPr>
                    <w:pStyle w:val="Subtitle"/>
                    <w:ind w:left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</w:t>
                  </w:r>
                  <w:r w:rsidR="000C2901" w:rsidRPr="00806F95">
                    <w:rPr>
                      <w:sz w:val="32"/>
                      <w:szCs w:val="32"/>
                    </w:rPr>
                    <w:t>September 14 – 17, 2023</w:t>
                  </w:r>
                </w:p>
              </w:tc>
            </w:tr>
          </w:tbl>
          <w:p w14:paraId="0D7C4EDF" w14:textId="77777777" w:rsidR="00307EC9" w:rsidRDefault="00307EC9"/>
        </w:tc>
      </w:tr>
      <w:tr w:rsidR="00307EC9" w14:paraId="14BE0AE4" w14:textId="77777777" w:rsidTr="004A771B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601251B3" w14:textId="1CD8CC1C" w:rsidR="00307EC9" w:rsidRDefault="004A771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84B143A" wp14:editId="104F71C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17520" cy="1881505"/>
                  <wp:effectExtent l="0" t="0" r="0" b="4445"/>
                  <wp:wrapThrough wrapText="bothSides">
                    <wp:wrapPolygon edited="0">
                      <wp:start x="0" y="0"/>
                      <wp:lineTo x="0" y="21432"/>
                      <wp:lineTo x="21409" y="21432"/>
                      <wp:lineTo x="21409" y="0"/>
                      <wp:lineTo x="0" y="0"/>
                    </wp:wrapPolygon>
                  </wp:wrapThrough>
                  <wp:docPr id="58842061" name="Picture 5" descr="A picture containing diagram, plan, rectangle, technical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2061" name="Picture 5" descr="A picture containing diagram, plan, rectangle, technical drawing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A3AA9">
              <w:object w:dxaOrig="14460" w:dyaOrig="6855" w14:anchorId="3A6986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8.5pt;height:149pt" o:ole="">
                  <v:imagedata r:id="rId10" o:title=""/>
                </v:shape>
                <o:OLEObject Type="Embed" ProgID="PBrush" ShapeID="_x0000_i1025" DrawAspect="Content" ObjectID="_1754320570" r:id="rId11"/>
              </w:object>
            </w:r>
          </w:p>
          <w:p w14:paraId="1C3D2B5B" w14:textId="4820CF41" w:rsidR="00B20276" w:rsidRPr="007014C5" w:rsidRDefault="00B20276" w:rsidP="00AA3AA9">
            <w:r w:rsidRPr="004A771B">
              <w:rPr>
                <w:sz w:val="36"/>
                <w:szCs w:val="36"/>
              </w:rPr>
              <w:t>Most events will be in the Lower Level:</w:t>
            </w:r>
            <w:r w:rsidR="004A771B">
              <w:rPr>
                <w:sz w:val="36"/>
                <w:szCs w:val="36"/>
              </w:rPr>
              <w:t xml:space="preserve">                      </w:t>
            </w:r>
            <w:r>
              <w:t xml:space="preserve">Registration will be near the Lobby Bar D = Hospitality                                                         F = Hospitality                                                         H = Raffle Room                                                         I = </w:t>
            </w:r>
            <w:r w:rsidR="00F86167">
              <w:t>Event Storage</w:t>
            </w:r>
            <w:r>
              <w:t xml:space="preserve">                                                                    J = Sales and Sewing     </w:t>
            </w:r>
            <w:r w:rsidR="00806F95">
              <w:t xml:space="preserve">                          </w:t>
            </w:r>
            <w:r w:rsidRPr="00806F95">
              <w:rPr>
                <w:u w:val="single"/>
              </w:rPr>
              <w:t>Friday Dinner</w:t>
            </w:r>
            <w:r>
              <w:t xml:space="preserve"> will be </w:t>
            </w:r>
            <w:r w:rsidR="00806F95">
              <w:t>outside</w:t>
            </w:r>
            <w:r w:rsidR="00553372">
              <w:t xml:space="preserve"> in the back parking lot </w:t>
            </w:r>
            <w:r>
              <w:t xml:space="preserve">past Lobby Bar                                      </w:t>
            </w:r>
            <w:r w:rsidRPr="00806F95">
              <w:rPr>
                <w:u w:val="single"/>
              </w:rPr>
              <w:t>Saturday Meeting</w:t>
            </w:r>
            <w:r>
              <w:t xml:space="preserve"> </w:t>
            </w:r>
            <w:r w:rsidR="00806F95">
              <w:t xml:space="preserve">= Grand Ballroom A/B </w:t>
            </w:r>
            <w:r w:rsidRPr="00806F95">
              <w:rPr>
                <w:u w:val="single"/>
              </w:rPr>
              <w:t>Saturday Dinner</w:t>
            </w:r>
            <w:r w:rsidR="00806F95">
              <w:t xml:space="preserve"> = Pavilion</w:t>
            </w:r>
          </w:p>
        </w:tc>
        <w:tc>
          <w:tcPr>
            <w:tcW w:w="5305" w:type="dxa"/>
            <w:tcMar>
              <w:left w:w="720" w:type="dxa"/>
              <w:right w:w="720" w:type="dxa"/>
            </w:tcMar>
          </w:tcPr>
          <w:p w14:paraId="71B4F049" w14:textId="02251128" w:rsidR="00307EC9" w:rsidRPr="00614438" w:rsidRDefault="00614438" w:rsidP="0063311A">
            <w:pPr>
              <w:pStyle w:val="Heading2"/>
              <w:spacing w:before="200"/>
              <w:rPr>
                <w:rStyle w:val="Heading2Char"/>
                <w:b/>
                <w:bCs/>
                <w:sz w:val="42"/>
                <w:szCs w:val="42"/>
              </w:rPr>
            </w:pPr>
            <w:r w:rsidRPr="00614438">
              <w:rPr>
                <w:sz w:val="42"/>
                <w:szCs w:val="42"/>
              </w:rPr>
              <w:t xml:space="preserve">What </w:t>
            </w:r>
            <w:r>
              <w:rPr>
                <w:sz w:val="42"/>
                <w:szCs w:val="42"/>
              </w:rPr>
              <w:t>is the Itinerary:</w:t>
            </w:r>
          </w:p>
          <w:p w14:paraId="04E0AE14" w14:textId="77777777" w:rsidR="001A6C52" w:rsidRDefault="001A6C52" w:rsidP="00F86167">
            <w:pPr>
              <w:rPr>
                <w:sz w:val="24"/>
                <w:szCs w:val="24"/>
                <w:u w:val="single"/>
              </w:rPr>
            </w:pPr>
          </w:p>
          <w:p w14:paraId="4573237F" w14:textId="66E0F2BB" w:rsidR="00307EC9" w:rsidRPr="00553372" w:rsidRDefault="001A6C52" w:rsidP="00F86167">
            <w:pPr>
              <w:rPr>
                <w:b/>
                <w:bCs/>
                <w:sz w:val="24"/>
                <w:szCs w:val="24"/>
                <w:u w:val="single"/>
              </w:rPr>
            </w:pPr>
            <w:r w:rsidRPr="00553372">
              <w:rPr>
                <w:b/>
                <w:bCs/>
                <w:sz w:val="24"/>
                <w:szCs w:val="24"/>
                <w:u w:val="single"/>
              </w:rPr>
              <w:t>T</w:t>
            </w:r>
            <w:r w:rsidR="00614438" w:rsidRPr="00553372">
              <w:rPr>
                <w:b/>
                <w:bCs/>
                <w:sz w:val="24"/>
                <w:szCs w:val="24"/>
                <w:u w:val="single"/>
              </w:rPr>
              <w:t>hursday – September 14, 2023</w:t>
            </w:r>
          </w:p>
          <w:p w14:paraId="5CC4BBDB" w14:textId="6719FBE9" w:rsidR="00614438" w:rsidRPr="001A6C52" w:rsidRDefault="00614438" w:rsidP="00F86167">
            <w:pPr>
              <w:rPr>
                <w:sz w:val="24"/>
                <w:szCs w:val="24"/>
              </w:rPr>
            </w:pPr>
            <w:r w:rsidRPr="001A6C52">
              <w:rPr>
                <w:sz w:val="24"/>
                <w:szCs w:val="24"/>
              </w:rPr>
              <w:t>* Registration</w:t>
            </w:r>
            <w:r w:rsidR="00050BB3" w:rsidRPr="001A6C52">
              <w:rPr>
                <w:sz w:val="24"/>
                <w:szCs w:val="24"/>
              </w:rPr>
              <w:t xml:space="preserve"> in</w:t>
            </w:r>
            <w:r w:rsidRPr="001A6C52">
              <w:rPr>
                <w:sz w:val="24"/>
                <w:szCs w:val="24"/>
              </w:rPr>
              <w:t xml:space="preserve"> Lobby (5PM –</w:t>
            </w:r>
            <w:r w:rsidR="00050BB3" w:rsidRPr="001A6C52">
              <w:rPr>
                <w:sz w:val="24"/>
                <w:szCs w:val="24"/>
              </w:rPr>
              <w:t xml:space="preserve"> 7</w:t>
            </w:r>
            <w:proofErr w:type="gramStart"/>
            <w:r w:rsidR="00550514" w:rsidRPr="001A6C52">
              <w:rPr>
                <w:sz w:val="24"/>
                <w:szCs w:val="24"/>
              </w:rPr>
              <w:t xml:space="preserve">PM)  </w:t>
            </w:r>
            <w:r w:rsidR="00D169F3" w:rsidRPr="001A6C52">
              <w:rPr>
                <w:sz w:val="24"/>
                <w:szCs w:val="24"/>
              </w:rPr>
              <w:t xml:space="preserve"> </w:t>
            </w:r>
            <w:proofErr w:type="gramEnd"/>
            <w:r w:rsidR="00D169F3" w:rsidRPr="001A6C52">
              <w:rPr>
                <w:sz w:val="24"/>
                <w:szCs w:val="24"/>
              </w:rPr>
              <w:t xml:space="preserve">  </w:t>
            </w:r>
            <w:r w:rsidR="001D123D">
              <w:rPr>
                <w:sz w:val="24"/>
                <w:szCs w:val="24"/>
              </w:rPr>
              <w:t xml:space="preserve">        </w:t>
            </w:r>
            <w:r w:rsidR="001D123D" w:rsidRPr="001D123D">
              <w:rPr>
                <w:b/>
                <w:bCs/>
              </w:rPr>
              <w:t>RIDE -</w:t>
            </w:r>
            <w:r w:rsidR="001D123D" w:rsidRPr="001D123D">
              <w:rPr>
                <w:b/>
                <w:bCs/>
              </w:rPr>
              <w:t>Fast Eddies/Bon Air 40</w:t>
            </w:r>
            <w:r w:rsidR="001D123D" w:rsidRPr="001D123D">
              <w:rPr>
                <w:b/>
                <w:bCs/>
              </w:rPr>
              <w:t xml:space="preserve"> miles</w:t>
            </w:r>
            <w:r w:rsidR="001D123D" w:rsidRPr="001D123D">
              <w:rPr>
                <w:b/>
                <w:bCs/>
              </w:rPr>
              <w:t xml:space="preserve">                </w:t>
            </w:r>
            <w:r w:rsidR="001D123D" w:rsidRPr="001D123D">
              <w:t xml:space="preserve">     </w:t>
            </w:r>
            <w:r w:rsidR="00D169F3" w:rsidRPr="001D123D">
              <w:t xml:space="preserve">                                                 </w:t>
            </w:r>
            <w:r w:rsidRPr="001A6C52">
              <w:rPr>
                <w:sz w:val="24"/>
                <w:szCs w:val="24"/>
              </w:rPr>
              <w:t xml:space="preserve">* Dinner – Your Option  </w:t>
            </w:r>
            <w:r w:rsidR="00F86167" w:rsidRPr="001A6C52">
              <w:rPr>
                <w:sz w:val="24"/>
                <w:szCs w:val="24"/>
              </w:rPr>
              <w:t xml:space="preserve">                                </w:t>
            </w:r>
            <w:r w:rsidRPr="001A6C52">
              <w:rPr>
                <w:sz w:val="24"/>
                <w:szCs w:val="24"/>
              </w:rPr>
              <w:t xml:space="preserve">* Hospitality (6PM </w:t>
            </w:r>
            <w:r w:rsidR="001D123D">
              <w:rPr>
                <w:sz w:val="24"/>
                <w:szCs w:val="24"/>
              </w:rPr>
              <w:t>-12AM</w:t>
            </w:r>
            <w:r w:rsidRPr="001A6C52">
              <w:rPr>
                <w:sz w:val="24"/>
                <w:szCs w:val="24"/>
              </w:rPr>
              <w:t>)</w:t>
            </w:r>
          </w:p>
          <w:p w14:paraId="2158D79F" w14:textId="2029A56E" w:rsidR="00D169F3" w:rsidRPr="00553372" w:rsidRDefault="00D169F3" w:rsidP="00F86167">
            <w:pPr>
              <w:rPr>
                <w:b/>
                <w:bCs/>
                <w:sz w:val="24"/>
                <w:szCs w:val="24"/>
                <w:u w:val="single"/>
              </w:rPr>
            </w:pPr>
            <w:r w:rsidRPr="00553372">
              <w:rPr>
                <w:b/>
                <w:bCs/>
                <w:sz w:val="24"/>
                <w:szCs w:val="24"/>
                <w:u w:val="single"/>
              </w:rPr>
              <w:t>Friday – September 15, 2023</w:t>
            </w:r>
          </w:p>
          <w:p w14:paraId="659F6A10" w14:textId="1BBB2AE7" w:rsidR="00D169F3" w:rsidRPr="001A6C52" w:rsidRDefault="00050BB3" w:rsidP="00F86167">
            <w:pPr>
              <w:rPr>
                <w:sz w:val="24"/>
                <w:szCs w:val="24"/>
              </w:rPr>
            </w:pPr>
            <w:r w:rsidRPr="001A6C52">
              <w:rPr>
                <w:sz w:val="24"/>
                <w:szCs w:val="24"/>
              </w:rPr>
              <w:t>* Breakfast/Hotel Guest (7AM-</w:t>
            </w:r>
            <w:r w:rsidR="001A6C52">
              <w:rPr>
                <w:sz w:val="24"/>
                <w:szCs w:val="24"/>
              </w:rPr>
              <w:t>1</w:t>
            </w:r>
            <w:r w:rsidRPr="001A6C52">
              <w:rPr>
                <w:sz w:val="24"/>
                <w:szCs w:val="24"/>
              </w:rPr>
              <w:t>0</w:t>
            </w:r>
            <w:proofErr w:type="gramStart"/>
            <w:r w:rsidRPr="001A6C52">
              <w:rPr>
                <w:sz w:val="24"/>
                <w:szCs w:val="24"/>
              </w:rPr>
              <w:t xml:space="preserve">AM)   </w:t>
            </w:r>
            <w:proofErr w:type="gramEnd"/>
            <w:r w:rsidRPr="001A6C52">
              <w:rPr>
                <w:sz w:val="24"/>
                <w:szCs w:val="24"/>
              </w:rPr>
              <w:t xml:space="preserve">                                                                </w:t>
            </w:r>
            <w:r w:rsidR="00D169F3" w:rsidRPr="001A6C52">
              <w:rPr>
                <w:sz w:val="24"/>
                <w:szCs w:val="24"/>
              </w:rPr>
              <w:t xml:space="preserve">* Registration </w:t>
            </w:r>
            <w:r w:rsidRPr="001A6C52">
              <w:rPr>
                <w:sz w:val="24"/>
                <w:szCs w:val="24"/>
              </w:rPr>
              <w:t>in</w:t>
            </w:r>
            <w:r w:rsidR="00D169F3" w:rsidRPr="001A6C52">
              <w:rPr>
                <w:sz w:val="24"/>
                <w:szCs w:val="24"/>
              </w:rPr>
              <w:t xml:space="preserve"> Lobby (9AM-1</w:t>
            </w:r>
            <w:r w:rsidR="00D977C0" w:rsidRPr="001A6C52">
              <w:rPr>
                <w:sz w:val="24"/>
                <w:szCs w:val="24"/>
              </w:rPr>
              <w:t>0</w:t>
            </w:r>
            <w:r w:rsidR="00D169F3" w:rsidRPr="001A6C52">
              <w:rPr>
                <w:sz w:val="24"/>
                <w:szCs w:val="24"/>
              </w:rPr>
              <w:t xml:space="preserve">AM)                                                                    </w:t>
            </w:r>
            <w:r w:rsidR="00D169F3" w:rsidRPr="001A6C52">
              <w:rPr>
                <w:b/>
                <w:bCs/>
                <w:sz w:val="24"/>
                <w:szCs w:val="24"/>
              </w:rPr>
              <w:t>R</w:t>
            </w:r>
            <w:r w:rsidR="001D123D">
              <w:rPr>
                <w:b/>
                <w:bCs/>
                <w:sz w:val="24"/>
                <w:szCs w:val="24"/>
              </w:rPr>
              <w:t>IDE - to</w:t>
            </w:r>
            <w:r w:rsidR="00F86167" w:rsidRPr="001A6C52">
              <w:rPr>
                <w:b/>
                <w:bCs/>
                <w:sz w:val="24"/>
                <w:szCs w:val="24"/>
              </w:rPr>
              <w:t xml:space="preserve"> Wine Country</w:t>
            </w:r>
            <w:r w:rsidR="001D123D">
              <w:rPr>
                <w:b/>
                <w:bCs/>
                <w:sz w:val="24"/>
                <w:szCs w:val="24"/>
              </w:rPr>
              <w:t xml:space="preserve"> </w:t>
            </w:r>
            <w:r w:rsidR="00550514" w:rsidRPr="001A6C52">
              <w:rPr>
                <w:b/>
                <w:bCs/>
                <w:sz w:val="24"/>
                <w:szCs w:val="24"/>
              </w:rPr>
              <w:t>(10AM)</w:t>
            </w:r>
            <w:r w:rsidR="00D169F3" w:rsidRPr="001A6C52">
              <w:rPr>
                <w:sz w:val="24"/>
                <w:szCs w:val="24"/>
              </w:rPr>
              <w:t xml:space="preserve">  </w:t>
            </w:r>
            <w:r w:rsidR="001D123D">
              <w:rPr>
                <w:sz w:val="24"/>
                <w:szCs w:val="24"/>
              </w:rPr>
              <w:t xml:space="preserve">     </w:t>
            </w:r>
            <w:r w:rsidR="00D169F3" w:rsidRPr="001A6C52">
              <w:rPr>
                <w:sz w:val="24"/>
                <w:szCs w:val="24"/>
              </w:rPr>
              <w:t xml:space="preserve">* Hospitality (4PM – </w:t>
            </w:r>
            <w:r w:rsidRPr="001A6C52">
              <w:rPr>
                <w:sz w:val="24"/>
                <w:szCs w:val="24"/>
              </w:rPr>
              <w:t>7</w:t>
            </w:r>
            <w:r w:rsidR="00D169F3" w:rsidRPr="001A6C52">
              <w:rPr>
                <w:sz w:val="24"/>
                <w:szCs w:val="24"/>
              </w:rPr>
              <w:t xml:space="preserve">PM)                      </w:t>
            </w:r>
            <w:r w:rsidRPr="001A6C52">
              <w:rPr>
                <w:sz w:val="24"/>
                <w:szCs w:val="24"/>
              </w:rPr>
              <w:t xml:space="preserve">     </w:t>
            </w:r>
            <w:r w:rsidR="00D169F3" w:rsidRPr="001A6C52">
              <w:rPr>
                <w:sz w:val="24"/>
                <w:szCs w:val="24"/>
              </w:rPr>
              <w:t xml:space="preserve"> </w:t>
            </w:r>
            <w:r w:rsidRPr="001A6C52">
              <w:rPr>
                <w:sz w:val="24"/>
                <w:szCs w:val="24"/>
              </w:rPr>
              <w:t xml:space="preserve">* </w:t>
            </w:r>
            <w:r w:rsidR="00D169F3" w:rsidRPr="001A6C52">
              <w:rPr>
                <w:sz w:val="24"/>
                <w:szCs w:val="24"/>
              </w:rPr>
              <w:t>Dinner – Outside (7PM – 10PM)               * Hospitality (10PM – 2AM)</w:t>
            </w:r>
          </w:p>
          <w:p w14:paraId="544554E0" w14:textId="03A41584" w:rsidR="00D169F3" w:rsidRPr="00553372" w:rsidRDefault="00D169F3" w:rsidP="00F86167">
            <w:pPr>
              <w:rPr>
                <w:b/>
                <w:bCs/>
                <w:sz w:val="24"/>
                <w:szCs w:val="24"/>
                <w:u w:val="single"/>
              </w:rPr>
            </w:pPr>
            <w:r w:rsidRPr="00553372">
              <w:rPr>
                <w:b/>
                <w:bCs/>
                <w:sz w:val="24"/>
                <w:szCs w:val="24"/>
                <w:u w:val="single"/>
              </w:rPr>
              <w:t>Saturday – September 16, 2023</w:t>
            </w:r>
          </w:p>
          <w:p w14:paraId="564C8226" w14:textId="65AE0731" w:rsidR="00D169F3" w:rsidRPr="001A6C52" w:rsidRDefault="00D169F3" w:rsidP="00F86167">
            <w:pPr>
              <w:rPr>
                <w:sz w:val="24"/>
                <w:szCs w:val="24"/>
              </w:rPr>
            </w:pPr>
            <w:r w:rsidRPr="001A6C52">
              <w:rPr>
                <w:sz w:val="24"/>
                <w:szCs w:val="24"/>
              </w:rPr>
              <w:t>* Breakfast</w:t>
            </w:r>
            <w:r w:rsidR="00050BB3" w:rsidRPr="001A6C52">
              <w:rPr>
                <w:sz w:val="24"/>
                <w:szCs w:val="24"/>
              </w:rPr>
              <w:t>/</w:t>
            </w:r>
            <w:r w:rsidRPr="001A6C52">
              <w:rPr>
                <w:sz w:val="24"/>
                <w:szCs w:val="24"/>
              </w:rPr>
              <w:t xml:space="preserve">Hotel Guest (7AM-10AM)                                                                   * Business Meeting (9AM – </w:t>
            </w:r>
            <w:r w:rsidR="001D123D">
              <w:rPr>
                <w:sz w:val="24"/>
                <w:szCs w:val="24"/>
              </w:rPr>
              <w:t>1030A</w:t>
            </w:r>
            <w:r w:rsidR="00D977C0" w:rsidRPr="001A6C52">
              <w:rPr>
                <w:sz w:val="24"/>
                <w:szCs w:val="24"/>
              </w:rPr>
              <w:t>M</w:t>
            </w:r>
            <w:r w:rsidRPr="001A6C52">
              <w:rPr>
                <w:sz w:val="24"/>
                <w:szCs w:val="24"/>
              </w:rPr>
              <w:t xml:space="preserve">)           </w:t>
            </w:r>
            <w:r w:rsidR="002E329D" w:rsidRPr="001A6C52">
              <w:rPr>
                <w:sz w:val="24"/>
                <w:szCs w:val="24"/>
              </w:rPr>
              <w:t xml:space="preserve"> </w:t>
            </w:r>
            <w:r w:rsidRPr="001A6C52">
              <w:rPr>
                <w:b/>
                <w:bCs/>
                <w:sz w:val="24"/>
                <w:szCs w:val="24"/>
              </w:rPr>
              <w:t>Ride</w:t>
            </w:r>
            <w:r w:rsidR="00AA3AA9" w:rsidRPr="001A6C52">
              <w:rPr>
                <w:b/>
                <w:bCs/>
                <w:sz w:val="24"/>
                <w:szCs w:val="24"/>
              </w:rPr>
              <w:t xml:space="preserve"> to Harley Davidson</w:t>
            </w:r>
            <w:r w:rsidR="00550514" w:rsidRPr="001A6C52">
              <w:rPr>
                <w:sz w:val="24"/>
                <w:szCs w:val="24"/>
              </w:rPr>
              <w:t xml:space="preserve"> </w:t>
            </w:r>
            <w:r w:rsidR="00550514" w:rsidRPr="001A6C52">
              <w:rPr>
                <w:b/>
                <w:bCs/>
                <w:sz w:val="24"/>
                <w:szCs w:val="24"/>
              </w:rPr>
              <w:t>(1</w:t>
            </w:r>
            <w:r w:rsidR="00AA3AA9" w:rsidRPr="001A6C52">
              <w:rPr>
                <w:b/>
                <w:bCs/>
                <w:sz w:val="24"/>
                <w:szCs w:val="24"/>
              </w:rPr>
              <w:t>1</w:t>
            </w:r>
            <w:r w:rsidR="001D123D">
              <w:rPr>
                <w:b/>
                <w:bCs/>
                <w:sz w:val="24"/>
                <w:szCs w:val="24"/>
              </w:rPr>
              <w:t>15</w:t>
            </w:r>
            <w:r w:rsidR="00AA3AA9" w:rsidRPr="001A6C52">
              <w:rPr>
                <w:b/>
                <w:bCs/>
                <w:sz w:val="24"/>
                <w:szCs w:val="24"/>
              </w:rPr>
              <w:t>AM</w:t>
            </w:r>
            <w:r w:rsidR="00F86167" w:rsidRPr="001A6C52">
              <w:rPr>
                <w:b/>
                <w:bCs/>
                <w:sz w:val="24"/>
                <w:szCs w:val="24"/>
              </w:rPr>
              <w:t xml:space="preserve">)       </w:t>
            </w:r>
            <w:r w:rsidRPr="001A6C52">
              <w:rPr>
                <w:sz w:val="24"/>
                <w:szCs w:val="24"/>
              </w:rPr>
              <w:t xml:space="preserve">  </w:t>
            </w:r>
            <w:r w:rsidR="00F86167" w:rsidRPr="001A6C52">
              <w:rPr>
                <w:sz w:val="24"/>
                <w:szCs w:val="24"/>
              </w:rPr>
              <w:t xml:space="preserve">  (Lunch Provided by dealership)                                       </w:t>
            </w:r>
            <w:r w:rsidR="00AA3AA9" w:rsidRPr="001A6C52">
              <w:rPr>
                <w:sz w:val="24"/>
                <w:szCs w:val="24"/>
              </w:rPr>
              <w:t xml:space="preserve">        </w:t>
            </w:r>
            <w:r w:rsidR="00553372" w:rsidRPr="00553372">
              <w:rPr>
                <w:b/>
                <w:bCs/>
                <w:sz w:val="24"/>
                <w:szCs w:val="24"/>
              </w:rPr>
              <w:t>RIDE</w:t>
            </w:r>
            <w:r w:rsidR="00553372">
              <w:rPr>
                <w:sz w:val="24"/>
                <w:szCs w:val="24"/>
              </w:rPr>
              <w:t xml:space="preserve"> to </w:t>
            </w:r>
            <w:r w:rsidR="00AA3AA9" w:rsidRPr="001A6C52">
              <w:rPr>
                <w:sz w:val="24"/>
                <w:szCs w:val="24"/>
              </w:rPr>
              <w:t>Wine Country Ride</w:t>
            </w:r>
            <w:r w:rsidRPr="001A6C52">
              <w:rPr>
                <w:sz w:val="24"/>
                <w:szCs w:val="24"/>
              </w:rPr>
              <w:t xml:space="preserve"> </w:t>
            </w:r>
            <w:r w:rsidR="00F86167" w:rsidRPr="001A6C52">
              <w:rPr>
                <w:sz w:val="24"/>
                <w:szCs w:val="24"/>
              </w:rPr>
              <w:t>from HD</w:t>
            </w:r>
            <w:r w:rsidRPr="001A6C52">
              <w:rPr>
                <w:sz w:val="24"/>
                <w:szCs w:val="24"/>
              </w:rPr>
              <w:t xml:space="preserve"> </w:t>
            </w:r>
            <w:r w:rsidR="00553372">
              <w:rPr>
                <w:sz w:val="24"/>
                <w:szCs w:val="24"/>
              </w:rPr>
              <w:t xml:space="preserve">  with one stop planned </w:t>
            </w:r>
            <w:r w:rsidR="00F86167" w:rsidRPr="001A6C52">
              <w:rPr>
                <w:sz w:val="24"/>
                <w:szCs w:val="24"/>
              </w:rPr>
              <w:t>(1PM)</w:t>
            </w:r>
            <w:r w:rsidRPr="001A6C52">
              <w:rPr>
                <w:sz w:val="24"/>
                <w:szCs w:val="24"/>
              </w:rPr>
              <w:t xml:space="preserve">  </w:t>
            </w:r>
            <w:r w:rsidR="00553372">
              <w:rPr>
                <w:sz w:val="24"/>
                <w:szCs w:val="24"/>
              </w:rPr>
              <w:t xml:space="preserve">             * Motor Safety/ Skills (Hotel lot 3PM)</w:t>
            </w:r>
            <w:r w:rsidRPr="001A6C52">
              <w:rPr>
                <w:sz w:val="24"/>
                <w:szCs w:val="24"/>
              </w:rPr>
              <w:t xml:space="preserve">                  * Hospitality (3PM – 7PM) </w:t>
            </w:r>
            <w:r w:rsidR="001D123D">
              <w:rPr>
                <w:sz w:val="24"/>
                <w:szCs w:val="24"/>
              </w:rPr>
              <w:t xml:space="preserve">                                       Doors Open for Dinner (6pm)</w:t>
            </w:r>
            <w:r w:rsidRPr="001A6C52">
              <w:rPr>
                <w:sz w:val="24"/>
                <w:szCs w:val="24"/>
              </w:rPr>
              <w:t xml:space="preserve">                           * Dinner (7PM – 10PM)                                   * Hospitality (1</w:t>
            </w:r>
            <w:r w:rsidR="00124A41">
              <w:rPr>
                <w:sz w:val="24"/>
                <w:szCs w:val="24"/>
              </w:rPr>
              <w:t>P</w:t>
            </w:r>
            <w:r w:rsidRPr="001A6C52">
              <w:rPr>
                <w:sz w:val="24"/>
                <w:szCs w:val="24"/>
              </w:rPr>
              <w:t>M – 2AM)</w:t>
            </w:r>
          </w:p>
          <w:p w14:paraId="3F0B9B98" w14:textId="3E756780" w:rsidR="00307EC9" w:rsidRPr="0063311A" w:rsidRDefault="00307EC9" w:rsidP="0063311A"/>
        </w:tc>
        <w:tc>
          <w:tcPr>
            <w:tcW w:w="4565" w:type="dxa"/>
            <w:tcMar>
              <w:left w:w="720" w:type="dxa"/>
            </w:tcMar>
          </w:tcPr>
          <w:p w14:paraId="3B5CF06F" w14:textId="1E0CCE24" w:rsidR="00307EC9" w:rsidRDefault="00307EC9"/>
          <w:p w14:paraId="30DA0367" w14:textId="77777777" w:rsidR="001A6C52" w:rsidRDefault="001A6C52"/>
          <w:p w14:paraId="08E56C35" w14:textId="4CE4CAAD" w:rsidR="00AA3AA9" w:rsidRPr="001A6C52" w:rsidRDefault="00AA3AA9" w:rsidP="00F86167">
            <w:pPr>
              <w:rPr>
                <w:sz w:val="24"/>
                <w:szCs w:val="24"/>
                <w:u w:val="single"/>
              </w:rPr>
            </w:pPr>
            <w:r w:rsidRPr="001A6C52">
              <w:rPr>
                <w:sz w:val="24"/>
                <w:szCs w:val="24"/>
                <w:u w:val="single"/>
              </w:rPr>
              <w:t>Sunday – September 17, 2023</w:t>
            </w:r>
          </w:p>
          <w:p w14:paraId="3D0C576B" w14:textId="78198EC5" w:rsidR="00AA3AA9" w:rsidRPr="001A6C52" w:rsidRDefault="00AA3AA9" w:rsidP="00F86167">
            <w:pPr>
              <w:rPr>
                <w:sz w:val="24"/>
                <w:szCs w:val="24"/>
              </w:rPr>
            </w:pPr>
            <w:r w:rsidRPr="001A6C52">
              <w:rPr>
                <w:sz w:val="24"/>
                <w:szCs w:val="24"/>
              </w:rPr>
              <w:t xml:space="preserve">* Breakfast/Hotel Guests </w:t>
            </w:r>
            <w:r w:rsidR="00553372">
              <w:rPr>
                <w:sz w:val="24"/>
                <w:szCs w:val="24"/>
              </w:rPr>
              <w:t xml:space="preserve">                  </w:t>
            </w:r>
            <w:proofErr w:type="gramStart"/>
            <w:r w:rsidR="00553372">
              <w:rPr>
                <w:sz w:val="24"/>
                <w:szCs w:val="24"/>
              </w:rPr>
              <w:t xml:space="preserve">   </w:t>
            </w:r>
            <w:r w:rsidRPr="001A6C52">
              <w:rPr>
                <w:sz w:val="24"/>
                <w:szCs w:val="24"/>
              </w:rPr>
              <w:t>(</w:t>
            </w:r>
            <w:proofErr w:type="gramEnd"/>
            <w:r w:rsidR="00553372">
              <w:rPr>
                <w:sz w:val="24"/>
                <w:szCs w:val="24"/>
              </w:rPr>
              <w:t>6</w:t>
            </w:r>
            <w:r w:rsidRPr="001A6C52">
              <w:rPr>
                <w:sz w:val="24"/>
                <w:szCs w:val="24"/>
              </w:rPr>
              <w:t>AM – 10AM)</w:t>
            </w:r>
          </w:p>
          <w:p w14:paraId="3F59B811" w14:textId="6141D45A" w:rsidR="00AA3AA9" w:rsidRDefault="00AA3AA9" w:rsidP="00F86167">
            <w:pPr>
              <w:rPr>
                <w:sz w:val="24"/>
                <w:szCs w:val="24"/>
              </w:rPr>
            </w:pPr>
            <w:r w:rsidRPr="001A6C52">
              <w:rPr>
                <w:sz w:val="24"/>
                <w:szCs w:val="24"/>
              </w:rPr>
              <w:t xml:space="preserve">* Departure – So Long, Fair Well, Until We </w:t>
            </w:r>
            <w:r w:rsidR="00553372">
              <w:rPr>
                <w:sz w:val="24"/>
                <w:szCs w:val="24"/>
              </w:rPr>
              <w:t>Meet</w:t>
            </w:r>
            <w:r w:rsidRPr="001A6C52">
              <w:rPr>
                <w:sz w:val="24"/>
                <w:szCs w:val="24"/>
              </w:rPr>
              <w:t xml:space="preserve"> Again.</w:t>
            </w:r>
          </w:p>
          <w:p w14:paraId="123FF976" w14:textId="18E4D339" w:rsidR="00124A41" w:rsidRPr="001A6C52" w:rsidRDefault="00124A41" w:rsidP="00F86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</w:t>
            </w:r>
          </w:p>
          <w:p w14:paraId="6AD2CDDB" w14:textId="3719477F" w:rsidR="00AA3AA9" w:rsidRDefault="00AA3AA9">
            <w:pPr>
              <w:rPr>
                <w:b/>
                <w:bCs/>
                <w:sz w:val="24"/>
                <w:szCs w:val="24"/>
              </w:rPr>
            </w:pPr>
            <w:r w:rsidRPr="00553372">
              <w:rPr>
                <w:b/>
                <w:bCs/>
                <w:sz w:val="24"/>
                <w:szCs w:val="24"/>
              </w:rPr>
              <w:t>Breakfast is complimentary for Hotel Guests with voucher provided by the Hotel</w:t>
            </w:r>
            <w:r w:rsidR="00553372" w:rsidRPr="00553372">
              <w:rPr>
                <w:b/>
                <w:bCs/>
                <w:sz w:val="24"/>
                <w:szCs w:val="24"/>
              </w:rPr>
              <w:t xml:space="preserve"> at check in.</w:t>
            </w:r>
          </w:p>
          <w:p w14:paraId="030DFB21" w14:textId="281D45EE" w:rsidR="00124A41" w:rsidRPr="00553372" w:rsidRDefault="00124A4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***</w:t>
            </w:r>
          </w:p>
          <w:p w14:paraId="0C7A0092" w14:textId="6E9DFD6E" w:rsidR="00F86167" w:rsidRDefault="00553372">
            <w:r>
              <w:t xml:space="preserve">FRIDAY Night Dinner on hotel back lot provided by Inner Fat Kid Diner Food Truck.  Voucher provided </w:t>
            </w:r>
            <w:r w:rsidR="00124A41">
              <w:t>by MO III.</w:t>
            </w:r>
          </w:p>
          <w:p w14:paraId="526F5934" w14:textId="1AC7CC05" w:rsidR="00307EC9" w:rsidRPr="0063311A" w:rsidRDefault="001A6C52" w:rsidP="00550514">
            <w:r>
              <w:rPr>
                <w:noProof/>
              </w:rPr>
              <w:drawing>
                <wp:inline distT="0" distB="0" distL="0" distR="0" wp14:anchorId="2B3CDBDA" wp14:editId="58CAF22A">
                  <wp:extent cx="2441575" cy="2219960"/>
                  <wp:effectExtent l="0" t="0" r="0" b="8890"/>
                  <wp:docPr id="3117382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738227" name="Picture 3117382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221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B48EFD" w14:textId="10047D37" w:rsidR="009915C8" w:rsidRDefault="00AA3AA9" w:rsidP="008C29B3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29ED8" wp14:editId="5EDD5CC4">
                <wp:simplePos x="0" y="0"/>
                <wp:positionH relativeFrom="leftMargin">
                  <wp:align>right</wp:align>
                </wp:positionH>
                <wp:positionV relativeFrom="paragraph">
                  <wp:posOffset>-2072005</wp:posOffset>
                </wp:positionV>
                <wp:extent cx="133350" cy="133350"/>
                <wp:effectExtent l="19050" t="38100" r="38100" b="38100"/>
                <wp:wrapNone/>
                <wp:docPr id="106116543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CF5B8C" id="Star: 5 Points 2" o:spid="_x0000_s1026" style="position:absolute;margin-left:-40.7pt;margin-top:-163.15pt;width:10.5pt;height:10.5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" path="m,50935r50935,l66675,,82415,50935r50935,l92142,82414r15740,50936l66675,101870,25468,133350,41208,82414,,50935xe" fillcolor="#03a996 [3204]" strokecolor="#01534a [1604]" strokeweight="1pt">
                <v:path arrowok="t" o:connecttype="custom" o:connectlocs="0,50935;50935,50935;66675,0;82415,50935;133350,50935;92142,82414;107882,133350;66675,101870;25468,133350;41208,82414;0,50935" o:connectangles="0,0,0,0,0,0,0,0,0,0,0"/>
                <w10:wrap anchorx="margin"/>
              </v:shape>
            </w:pict>
          </mc:Fallback>
        </mc:AlternateContent>
      </w: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E69D6" w14:textId="77777777" w:rsidR="009C68B1" w:rsidRDefault="009C68B1" w:rsidP="00BF6AFD">
      <w:pPr>
        <w:spacing w:after="0" w:line="240" w:lineRule="auto"/>
      </w:pPr>
      <w:r>
        <w:separator/>
      </w:r>
    </w:p>
  </w:endnote>
  <w:endnote w:type="continuationSeparator" w:id="0">
    <w:p w14:paraId="7A52CDA7" w14:textId="77777777" w:rsidR="009C68B1" w:rsidRDefault="009C68B1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716AE" w14:textId="77777777" w:rsidR="009C68B1" w:rsidRDefault="009C68B1" w:rsidP="00BF6AFD">
      <w:pPr>
        <w:spacing w:after="0" w:line="240" w:lineRule="auto"/>
      </w:pPr>
      <w:r>
        <w:separator/>
      </w:r>
    </w:p>
  </w:footnote>
  <w:footnote w:type="continuationSeparator" w:id="0">
    <w:p w14:paraId="5090C40A" w14:textId="77777777" w:rsidR="009C68B1" w:rsidRDefault="009C68B1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114204791">
    <w:abstractNumId w:val="9"/>
  </w:num>
  <w:num w:numId="2" w16cid:durableId="809978845">
    <w:abstractNumId w:val="9"/>
  </w:num>
  <w:num w:numId="3" w16cid:durableId="843742765">
    <w:abstractNumId w:val="9"/>
    <w:lvlOverride w:ilvl="0">
      <w:startOverride w:val="1"/>
    </w:lvlOverride>
  </w:num>
  <w:num w:numId="4" w16cid:durableId="559705707">
    <w:abstractNumId w:val="9"/>
    <w:lvlOverride w:ilvl="0">
      <w:startOverride w:val="1"/>
    </w:lvlOverride>
  </w:num>
  <w:num w:numId="5" w16cid:durableId="1817530029">
    <w:abstractNumId w:val="9"/>
    <w:lvlOverride w:ilvl="0">
      <w:startOverride w:val="1"/>
    </w:lvlOverride>
  </w:num>
  <w:num w:numId="6" w16cid:durableId="618529110">
    <w:abstractNumId w:val="7"/>
  </w:num>
  <w:num w:numId="7" w16cid:durableId="2024286454">
    <w:abstractNumId w:val="6"/>
  </w:num>
  <w:num w:numId="8" w16cid:durableId="856581360">
    <w:abstractNumId w:val="5"/>
  </w:num>
  <w:num w:numId="9" w16cid:durableId="1565722776">
    <w:abstractNumId w:val="4"/>
  </w:num>
  <w:num w:numId="10" w16cid:durableId="1483277070">
    <w:abstractNumId w:val="8"/>
  </w:num>
  <w:num w:numId="11" w16cid:durableId="1008673610">
    <w:abstractNumId w:val="3"/>
  </w:num>
  <w:num w:numId="12" w16cid:durableId="681247820">
    <w:abstractNumId w:val="2"/>
  </w:num>
  <w:num w:numId="13" w16cid:durableId="2039312023">
    <w:abstractNumId w:val="1"/>
  </w:num>
  <w:num w:numId="14" w16cid:durableId="884096614">
    <w:abstractNumId w:val="0"/>
  </w:num>
  <w:num w:numId="15" w16cid:durableId="18566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901"/>
    <w:rsid w:val="00034704"/>
    <w:rsid w:val="00050BB3"/>
    <w:rsid w:val="000C2901"/>
    <w:rsid w:val="00124297"/>
    <w:rsid w:val="00124A41"/>
    <w:rsid w:val="001372C8"/>
    <w:rsid w:val="00175C53"/>
    <w:rsid w:val="001947E7"/>
    <w:rsid w:val="001A6C52"/>
    <w:rsid w:val="001D0847"/>
    <w:rsid w:val="001D123D"/>
    <w:rsid w:val="00204BDF"/>
    <w:rsid w:val="00227118"/>
    <w:rsid w:val="0025581E"/>
    <w:rsid w:val="002E329D"/>
    <w:rsid w:val="00307EC9"/>
    <w:rsid w:val="00365EBB"/>
    <w:rsid w:val="003B391D"/>
    <w:rsid w:val="00414950"/>
    <w:rsid w:val="00422379"/>
    <w:rsid w:val="00477DCE"/>
    <w:rsid w:val="0048634A"/>
    <w:rsid w:val="004A771B"/>
    <w:rsid w:val="005259A3"/>
    <w:rsid w:val="00545FE7"/>
    <w:rsid w:val="005473B9"/>
    <w:rsid w:val="00550514"/>
    <w:rsid w:val="00553372"/>
    <w:rsid w:val="0056054A"/>
    <w:rsid w:val="00571D35"/>
    <w:rsid w:val="005C6A14"/>
    <w:rsid w:val="005E5178"/>
    <w:rsid w:val="00614438"/>
    <w:rsid w:val="0063311A"/>
    <w:rsid w:val="0068396D"/>
    <w:rsid w:val="006A2E06"/>
    <w:rsid w:val="006A6C7A"/>
    <w:rsid w:val="007014C5"/>
    <w:rsid w:val="007570CC"/>
    <w:rsid w:val="007647EF"/>
    <w:rsid w:val="007C29D0"/>
    <w:rsid w:val="007E3C3A"/>
    <w:rsid w:val="00806F95"/>
    <w:rsid w:val="0089764D"/>
    <w:rsid w:val="008B000B"/>
    <w:rsid w:val="008C29B3"/>
    <w:rsid w:val="00951DD0"/>
    <w:rsid w:val="00960A60"/>
    <w:rsid w:val="00986BC0"/>
    <w:rsid w:val="009915C8"/>
    <w:rsid w:val="009C68B1"/>
    <w:rsid w:val="009F3198"/>
    <w:rsid w:val="00A54316"/>
    <w:rsid w:val="00A769D1"/>
    <w:rsid w:val="00A85868"/>
    <w:rsid w:val="00A95BFB"/>
    <w:rsid w:val="00AA3AA9"/>
    <w:rsid w:val="00AB4A01"/>
    <w:rsid w:val="00AB72BA"/>
    <w:rsid w:val="00AD7341"/>
    <w:rsid w:val="00B16D26"/>
    <w:rsid w:val="00B20276"/>
    <w:rsid w:val="00BF6AFD"/>
    <w:rsid w:val="00C22F17"/>
    <w:rsid w:val="00C476E1"/>
    <w:rsid w:val="00CB65F7"/>
    <w:rsid w:val="00CD1DEA"/>
    <w:rsid w:val="00D04468"/>
    <w:rsid w:val="00D169F3"/>
    <w:rsid w:val="00D27440"/>
    <w:rsid w:val="00D3711C"/>
    <w:rsid w:val="00D977C0"/>
    <w:rsid w:val="00DB5D32"/>
    <w:rsid w:val="00EE0A38"/>
    <w:rsid w:val="00F05918"/>
    <w:rsid w:val="00F65FF0"/>
    <w:rsid w:val="00F66B21"/>
    <w:rsid w:val="00F808A0"/>
    <w:rsid w:val="00F83409"/>
    <w:rsid w:val="00F86167"/>
    <w:rsid w:val="00FA07B2"/>
    <w:rsid w:val="00FD4131"/>
    <w:rsid w:val="00FF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2AC9A78"/>
  <w15:chartTrackingRefBased/>
  <w15:docId w15:val="{873191EF-BAA1-45BB-BF9C-54F96E88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144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all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E72554853E5475A8E4B806C563ED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30431-5FFE-4799-9123-26670627556B}"/>
      </w:docPartPr>
      <w:docPartBody>
        <w:p w:rsidR="00D27F09" w:rsidRDefault="00851B87">
          <w:pPr>
            <w:pStyle w:val="1E72554853E5475A8E4B806C563EDF6E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2163744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92"/>
    <w:rsid w:val="002604B0"/>
    <w:rsid w:val="0041466B"/>
    <w:rsid w:val="004B7F9F"/>
    <w:rsid w:val="00851B87"/>
    <w:rsid w:val="00915AEB"/>
    <w:rsid w:val="00D27F09"/>
    <w:rsid w:val="00ED619E"/>
    <w:rsid w:val="00FE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kern w:val="0"/>
      <w:sz w:val="24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kern w:val="0"/>
      <w:lang w:eastAsia="ja-JP"/>
      <w14:ligatures w14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E72554853E5475A8E4B806C563EDF6E">
    <w:name w:val="1E72554853E5475A8E4B806C563EDF6E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kern w:val="0"/>
      <w:sz w:val="24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</TotalTime>
  <Pages>3</Pages>
  <Words>695</Words>
  <Characters>3444</Characters>
  <Application>Microsoft Office Word</Application>
  <DocSecurity>0</DocSecurity>
  <Lines>181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Jeff Cook</dc:creator>
  <cp:keywords>2023 fall mwrc        hosted by: Missouri III</cp:keywords>
  <cp:lastModifiedBy>Jeff Cook</cp:lastModifiedBy>
  <cp:revision>2</cp:revision>
  <cp:lastPrinted>2023-06-11T22:06:00Z</cp:lastPrinted>
  <dcterms:created xsi:type="dcterms:W3CDTF">2023-08-23T23:30:00Z</dcterms:created>
  <dcterms:modified xsi:type="dcterms:W3CDTF">2023-08-23T23:30:00Z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GrammarlyDocumentId">
    <vt:lpwstr>fef958c5db808325824d073a21de4497b6800d73816d6497413a67c04670b235</vt:lpwstr>
  </property>
</Properties>
</file>